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1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6"/>
        <w:gridCol w:w="222"/>
      </w:tblGrid>
      <w:tr w:rsidR="002A1244" w:rsidRPr="002A1244" w14:paraId="539A4F21" w14:textId="77777777" w:rsidTr="00E53F90">
        <w:tc>
          <w:tcPr>
            <w:tcW w:w="5000" w:type="pct"/>
            <w:gridSpan w:val="2"/>
            <w:shd w:val="clear" w:color="auto" w:fill="4FA6E0" w:themeFill="accent2" w:themeFillTint="80"/>
            <w:vAlign w:val="bottom"/>
          </w:tcPr>
          <w:p w14:paraId="63BFE3FD" w14:textId="4FCE6B5B" w:rsidR="002A1244" w:rsidRPr="002A1244" w:rsidRDefault="004237D0" w:rsidP="00715C65">
            <w:pPr>
              <w:pStyle w:val="Heading1"/>
              <w:outlineLvl w:val="0"/>
            </w:pPr>
            <w:r>
              <w:t>Activity Information</w:t>
            </w:r>
          </w:p>
        </w:tc>
      </w:tr>
      <w:tr w:rsidR="002A1244" w:rsidRPr="002A1244" w14:paraId="636B9880" w14:textId="77777777" w:rsidTr="00E53F90">
        <w:tc>
          <w:tcPr>
            <w:tcW w:w="2308" w:type="pct"/>
            <w:vAlign w:val="bottom"/>
          </w:tcPr>
          <w:p w14:paraId="61DA863E" w14:textId="2F570CA5" w:rsidR="002A1244" w:rsidRPr="002A1244" w:rsidRDefault="004237D0" w:rsidP="00754137">
            <w:pPr>
              <w:pStyle w:val="NormalIndent"/>
              <w:ind w:left="0"/>
            </w:pPr>
            <w:r>
              <w:t xml:space="preserve">Activity </w:t>
            </w:r>
            <w:r w:rsidR="00B83BA1">
              <w:t>Date</w:t>
            </w:r>
            <w:r>
              <w:t>:</w:t>
            </w:r>
          </w:p>
        </w:tc>
        <w:tc>
          <w:tcPr>
            <w:tcW w:w="2692" w:type="pct"/>
            <w:tcBorders>
              <w:bottom w:val="single" w:sz="4" w:space="0" w:color="auto"/>
            </w:tcBorders>
            <w:vAlign w:val="bottom"/>
          </w:tcPr>
          <w:p w14:paraId="175CEFE3" w14:textId="77777777" w:rsidR="002A1244" w:rsidRPr="002A1244" w:rsidRDefault="002A1244" w:rsidP="002A1244"/>
        </w:tc>
      </w:tr>
      <w:tr w:rsidR="002A1244" w:rsidRPr="002A1244" w14:paraId="716AEF01" w14:textId="77777777" w:rsidTr="00E53F90">
        <w:tc>
          <w:tcPr>
            <w:tcW w:w="2308" w:type="pct"/>
            <w:vAlign w:val="bottom"/>
          </w:tcPr>
          <w:p w14:paraId="31C659D1" w14:textId="6B24335E" w:rsidR="002A1244" w:rsidRPr="002A1244" w:rsidRDefault="004237D0" w:rsidP="00754137">
            <w:pPr>
              <w:pStyle w:val="NormalIndent"/>
              <w:ind w:left="0"/>
            </w:pPr>
            <w:r>
              <w:t>Activity Name:</w:t>
            </w:r>
          </w:p>
        </w:tc>
        <w:tc>
          <w:tcPr>
            <w:tcW w:w="2692" w:type="pct"/>
            <w:tcBorders>
              <w:bottom w:val="single" w:sz="4" w:space="0" w:color="auto"/>
            </w:tcBorders>
            <w:vAlign w:val="bottom"/>
          </w:tcPr>
          <w:p w14:paraId="21706F4F" w14:textId="77777777" w:rsidR="002A1244" w:rsidRPr="002A1244" w:rsidRDefault="002A1244" w:rsidP="002A1244"/>
        </w:tc>
      </w:tr>
      <w:tr w:rsidR="002A1244" w:rsidRPr="002A1244" w14:paraId="031845BE" w14:textId="77777777" w:rsidTr="00E53F90">
        <w:tc>
          <w:tcPr>
            <w:tcW w:w="2308" w:type="pct"/>
            <w:vAlign w:val="bottom"/>
          </w:tcPr>
          <w:p w14:paraId="2E5FFA3E" w14:textId="47C98FB5" w:rsidR="002A1244" w:rsidRPr="002A1244" w:rsidRDefault="00EE4CB9" w:rsidP="00754137">
            <w:pPr>
              <w:pStyle w:val="NormalIndent"/>
              <w:ind w:left="0"/>
            </w:pPr>
            <w:r>
              <w:t xml:space="preserve">CME </w:t>
            </w:r>
            <w:r w:rsidR="00677628">
              <w:t>Host</w:t>
            </w:r>
            <w:r>
              <w:t>:</w:t>
            </w:r>
          </w:p>
        </w:tc>
        <w:tc>
          <w:tcPr>
            <w:tcW w:w="2692" w:type="pct"/>
            <w:tcBorders>
              <w:bottom w:val="single" w:sz="4" w:space="0" w:color="auto"/>
            </w:tcBorders>
            <w:vAlign w:val="bottom"/>
          </w:tcPr>
          <w:p w14:paraId="330FE02F" w14:textId="77777777" w:rsidR="002A1244" w:rsidRPr="002A1244" w:rsidRDefault="002A1244" w:rsidP="002A1244"/>
        </w:tc>
      </w:tr>
      <w:tr w:rsidR="00EE4CB9" w:rsidRPr="002A1244" w14:paraId="2817EDEC" w14:textId="77777777" w:rsidTr="00E53F90">
        <w:tc>
          <w:tcPr>
            <w:tcW w:w="2308" w:type="pct"/>
            <w:vAlign w:val="bottom"/>
          </w:tcPr>
          <w:p w14:paraId="0B078807" w14:textId="1A9AFF41" w:rsidR="00EE4CB9" w:rsidRDefault="00EE4CB9" w:rsidP="00EE4CB9">
            <w:pPr>
              <w:pStyle w:val="NormalIndent"/>
              <w:ind w:left="0"/>
            </w:pPr>
            <w:r>
              <w:t>Co-Host:</w:t>
            </w:r>
          </w:p>
        </w:tc>
        <w:tc>
          <w:tcPr>
            <w:tcW w:w="2692" w:type="pct"/>
            <w:tcBorders>
              <w:bottom w:val="single" w:sz="4" w:space="0" w:color="auto"/>
            </w:tcBorders>
            <w:vAlign w:val="bottom"/>
          </w:tcPr>
          <w:p w14:paraId="3AFA1C2E" w14:textId="77777777" w:rsidR="00EE4CB9" w:rsidRPr="002A1244" w:rsidRDefault="00EE4CB9" w:rsidP="00EE4CB9"/>
        </w:tc>
      </w:tr>
      <w:tr w:rsidR="00EE4CB9" w:rsidRPr="002A1244" w14:paraId="685FF766" w14:textId="77777777" w:rsidTr="00E53F90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55383542" w14:textId="77777777" w:rsidR="00EE4CB9" w:rsidRPr="002A1244" w:rsidRDefault="00EE4CB9" w:rsidP="00EE4CB9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EE4CB9" w:rsidRPr="002A1244" w14:paraId="026C0C54" w14:textId="77777777" w:rsidTr="00E53F90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4483EAF8" w14:textId="77777777" w:rsidR="00EE4CB9" w:rsidRPr="004237D0" w:rsidRDefault="00EE4CB9" w:rsidP="00EE4CB9">
            <w:pPr>
              <w:spacing w:before="0"/>
            </w:pPr>
            <w:r>
              <w:rPr>
                <w:rFonts w:ascii="Corbel" w:eastAsia="Calibri" w:hAnsi="Corbel" w:cs="Times New Roman"/>
                <w:b/>
                <w:sz w:val="8"/>
              </w:rPr>
              <w:t xml:space="preserve">                </w:t>
            </w:r>
          </w:p>
          <w:p w14:paraId="2DB33DA5" w14:textId="056B1067" w:rsidR="00EE4CB9" w:rsidRDefault="00EE4CB9" w:rsidP="00EE4CB9">
            <w:pPr>
              <w:spacing w:before="0"/>
              <w:rPr>
                <w:rFonts w:ascii="Corbel" w:eastAsia="Calibri" w:hAnsi="Corbel" w:cs="Times New Roman"/>
                <w:b/>
                <w:sz w:val="22"/>
                <w:szCs w:val="22"/>
              </w:rPr>
            </w:pPr>
            <w:r w:rsidRPr="004237D0">
              <w:t>Participants muted upon entry:</w:t>
            </w:r>
            <w:r>
              <w:rPr>
                <w:rFonts w:ascii="Corbel" w:eastAsia="Calibri" w:hAnsi="Corbel" w:cs="Times New Roman"/>
                <w:b/>
                <w:sz w:val="8"/>
              </w:rPr>
              <w:t xml:space="preserve">                                  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Yes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-195085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No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1183632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37D0"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0A7CCB46" w14:textId="6E1F5424" w:rsidR="00EE4CB9" w:rsidRDefault="00EE4CB9" w:rsidP="00EE4CB9">
            <w:pPr>
              <w:spacing w:before="0"/>
              <w:rPr>
                <w:rFonts w:ascii="Corbel" w:eastAsia="Calibri" w:hAnsi="Corbel" w:cs="Times New Roman"/>
                <w:b/>
                <w:sz w:val="22"/>
                <w:szCs w:val="22"/>
              </w:rPr>
            </w:pPr>
            <w:r w:rsidRPr="004237D0">
              <w:t xml:space="preserve">Participants </w:t>
            </w:r>
            <w:r>
              <w:t>video off upon entry</w:t>
            </w:r>
            <w:r w:rsidRPr="004237D0">
              <w:t>:</w:t>
            </w:r>
            <w:r>
              <w:rPr>
                <w:rFonts w:ascii="Corbel" w:eastAsia="Calibri" w:hAnsi="Corbel" w:cs="Times New Roman"/>
                <w:b/>
                <w:sz w:val="8"/>
              </w:rPr>
              <w:t xml:space="preserve">                  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Yes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-965043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No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1012038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37D0"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6A901875" w14:textId="07FF0A95" w:rsidR="005E4372" w:rsidRDefault="005E4372" w:rsidP="005E4372">
            <w:pPr>
              <w:spacing w:before="0"/>
              <w:rPr>
                <w:rFonts w:ascii="Corbel" w:eastAsia="Calibri" w:hAnsi="Corbel" w:cs="Times New Roman"/>
                <w:b/>
                <w:sz w:val="22"/>
                <w:szCs w:val="22"/>
              </w:rPr>
            </w:pPr>
            <w:r>
              <w:t>Is</w:t>
            </w:r>
            <w:r w:rsidR="00332B39">
              <w:t xml:space="preserve"> meeting</w:t>
            </w:r>
            <w:r>
              <w:t xml:space="preserve"> being recorded</w:t>
            </w:r>
            <w:r w:rsidRPr="004237D0">
              <w:t>:</w:t>
            </w:r>
            <w:r>
              <w:rPr>
                <w:rFonts w:ascii="Corbel" w:eastAsia="Calibri" w:hAnsi="Corbel" w:cs="Times New Roman"/>
                <w:b/>
                <w:sz w:val="8"/>
              </w:rPr>
              <w:t xml:space="preserve">                                                                 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Yes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-1945991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No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-115114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37D0"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5E45B272" w14:textId="1B0F6D76" w:rsidR="00381555" w:rsidRDefault="00381555" w:rsidP="005E4372">
            <w:pPr>
              <w:spacing w:before="0"/>
              <w:rPr>
                <w:rFonts w:ascii="Corbel" w:eastAsia="Calibri" w:hAnsi="Corbel" w:cs="Times New Roman"/>
                <w:b/>
                <w:sz w:val="22"/>
                <w:szCs w:val="22"/>
              </w:rPr>
            </w:pPr>
            <w:r>
              <w:t>Will MOC be provided</w:t>
            </w:r>
            <w:r w:rsidRPr="004237D0">
              <w:t>:</w:t>
            </w:r>
            <w:r>
              <w:rPr>
                <w:rFonts w:ascii="Corbel" w:eastAsia="Calibri" w:hAnsi="Corbel" w:cs="Times New Roman"/>
                <w:b/>
                <w:sz w:val="8"/>
              </w:rPr>
              <w:t xml:space="preserve">                                                                                             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Yes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306820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No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-943077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37D0"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42EBC923" w14:textId="77777777" w:rsidR="005E4372" w:rsidRDefault="005E4372" w:rsidP="00EE4CB9">
            <w:pPr>
              <w:spacing w:before="0"/>
              <w:rPr>
                <w:rFonts w:ascii="Corbel" w:eastAsia="Calibri" w:hAnsi="Corbel" w:cs="Times New Roman"/>
                <w:b/>
                <w:sz w:val="22"/>
                <w:szCs w:val="22"/>
              </w:rPr>
            </w:pPr>
          </w:p>
          <w:p w14:paraId="33BD5B80" w14:textId="5D2FB698" w:rsidR="00EE4CB9" w:rsidRPr="002A1244" w:rsidRDefault="00EE4CB9" w:rsidP="00EE4CB9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EE4CB9" w:rsidRPr="002A1244" w14:paraId="397A7118" w14:textId="77777777" w:rsidTr="00E53F90">
        <w:tc>
          <w:tcPr>
            <w:tcW w:w="5000" w:type="pct"/>
            <w:gridSpan w:val="2"/>
            <w:shd w:val="clear" w:color="auto" w:fill="4FA6E0" w:themeFill="accent2" w:themeFillTint="80"/>
            <w:vAlign w:val="bottom"/>
          </w:tcPr>
          <w:p w14:paraId="44A2ED67" w14:textId="3A8D95ED" w:rsidR="00EE4CB9" w:rsidRPr="002A1244" w:rsidRDefault="00EE4CB9" w:rsidP="00EE4CB9">
            <w:pPr>
              <w:pStyle w:val="Heading1"/>
              <w:outlineLvl w:val="0"/>
            </w:pPr>
            <w:r>
              <w:t>Pre – Session Review and Practice</w:t>
            </w:r>
          </w:p>
        </w:tc>
      </w:tr>
      <w:tr w:rsidR="00EE4CB9" w:rsidRPr="002A1244" w14:paraId="33C0BF0A" w14:textId="77777777" w:rsidTr="00E53F90">
        <w:tc>
          <w:tcPr>
            <w:tcW w:w="2308" w:type="pct"/>
            <w:vAlign w:val="bottom"/>
          </w:tcPr>
          <w:p w14:paraId="2951760B" w14:textId="31E5B52E" w:rsidR="00EE4CB9" w:rsidRPr="002A1244" w:rsidRDefault="00EE4CB9" w:rsidP="00EE4CB9">
            <w:pPr>
              <w:pStyle w:val="NormalIndent"/>
              <w:ind w:left="0"/>
            </w:pPr>
            <w:r>
              <w:t>Introducing Guest Presenter</w:t>
            </w:r>
          </w:p>
        </w:tc>
        <w:tc>
          <w:tcPr>
            <w:tcW w:w="2692" w:type="pct"/>
            <w:tcBorders>
              <w:bottom w:val="single" w:sz="4" w:space="0" w:color="auto"/>
            </w:tcBorders>
            <w:vAlign w:val="bottom"/>
          </w:tcPr>
          <w:p w14:paraId="352A530C" w14:textId="77777777" w:rsidR="00EE4CB9" w:rsidRPr="002A1244" w:rsidRDefault="00EE4CB9" w:rsidP="00EE4CB9"/>
        </w:tc>
      </w:tr>
      <w:tr w:rsidR="00EE4CB9" w:rsidRPr="002A1244" w14:paraId="0EF2DF47" w14:textId="77777777" w:rsidTr="00E53F90">
        <w:tc>
          <w:tcPr>
            <w:tcW w:w="2308" w:type="pct"/>
            <w:vAlign w:val="bottom"/>
          </w:tcPr>
          <w:p w14:paraId="046DA7A5" w14:textId="4B31423C" w:rsidR="00EE4CB9" w:rsidRPr="002A1244" w:rsidRDefault="00EE4CB9" w:rsidP="00EE4CB9">
            <w:pPr>
              <w:pStyle w:val="NormalIndent"/>
              <w:ind w:left="0"/>
            </w:pPr>
            <w:r>
              <w:t>Practice Sharing Screen</w:t>
            </w:r>
          </w:p>
        </w:tc>
        <w:tc>
          <w:tcPr>
            <w:tcW w:w="2692" w:type="pct"/>
            <w:tcBorders>
              <w:bottom w:val="single" w:sz="4" w:space="0" w:color="auto"/>
            </w:tcBorders>
            <w:vAlign w:val="bottom"/>
          </w:tcPr>
          <w:p w14:paraId="7DC52394" w14:textId="77777777" w:rsidR="00EE4CB9" w:rsidRPr="002A1244" w:rsidRDefault="00EE4CB9" w:rsidP="00EE4CB9"/>
        </w:tc>
      </w:tr>
      <w:tr w:rsidR="00E53F90" w:rsidRPr="002A1244" w14:paraId="56710A1D" w14:textId="77777777" w:rsidTr="00E53F90">
        <w:tc>
          <w:tcPr>
            <w:tcW w:w="2308" w:type="pct"/>
            <w:vAlign w:val="bottom"/>
          </w:tcPr>
          <w:p w14:paraId="499DCF47" w14:textId="77777777" w:rsidR="00E53F90" w:rsidRDefault="00E53F90" w:rsidP="00E53F90">
            <w:pPr>
              <w:pStyle w:val="ListParagraph"/>
              <w:numPr>
                <w:ilvl w:val="1"/>
                <w:numId w:val="23"/>
              </w:numPr>
            </w:pPr>
            <w:r>
              <w:t>Have presentation already open on your machine</w:t>
            </w:r>
          </w:p>
          <w:p w14:paraId="4625C157" w14:textId="77777777" w:rsidR="00E53F90" w:rsidRDefault="00E53F90" w:rsidP="00E53F90">
            <w:pPr>
              <w:pStyle w:val="ListParagraph"/>
              <w:numPr>
                <w:ilvl w:val="1"/>
                <w:numId w:val="23"/>
              </w:numPr>
            </w:pPr>
            <w:r>
              <w:t>Only have that window and zoom open</w:t>
            </w:r>
          </w:p>
          <w:p w14:paraId="31770BAF" w14:textId="77777777" w:rsidR="00E53F90" w:rsidRDefault="00E53F90" w:rsidP="00E53F90">
            <w:pPr>
              <w:pStyle w:val="ListParagraph"/>
              <w:numPr>
                <w:ilvl w:val="1"/>
                <w:numId w:val="23"/>
              </w:numPr>
            </w:pPr>
            <w:r>
              <w:t>If video- make sure the file is on your machine OR embed the video</w:t>
            </w:r>
          </w:p>
          <w:p w14:paraId="620EF38D" w14:textId="77777777" w:rsidR="00E53F90" w:rsidRDefault="00E53F90" w:rsidP="00EE4CB9">
            <w:pPr>
              <w:pStyle w:val="NormalIndent"/>
              <w:ind w:left="0"/>
            </w:pPr>
          </w:p>
        </w:tc>
        <w:tc>
          <w:tcPr>
            <w:tcW w:w="2692" w:type="pct"/>
            <w:tcBorders>
              <w:bottom w:val="single" w:sz="4" w:space="0" w:color="auto"/>
            </w:tcBorders>
            <w:vAlign w:val="bottom"/>
          </w:tcPr>
          <w:p w14:paraId="72A24654" w14:textId="77777777" w:rsidR="00E53F90" w:rsidRPr="002A1244" w:rsidRDefault="00E53F90" w:rsidP="00EE4CB9"/>
        </w:tc>
      </w:tr>
      <w:tr w:rsidR="00EE4CB9" w:rsidRPr="002A1244" w14:paraId="55B8DBC6" w14:textId="77777777" w:rsidTr="00E53F90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166C59AC" w14:textId="77777777" w:rsidR="00EE4CB9" w:rsidRPr="002A1244" w:rsidRDefault="00EE4CB9" w:rsidP="00EE4CB9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EE4CB9" w:rsidRPr="002A1244" w14:paraId="754D6553" w14:textId="77777777" w:rsidTr="00E53F90">
        <w:tc>
          <w:tcPr>
            <w:tcW w:w="5000" w:type="pct"/>
            <w:gridSpan w:val="2"/>
            <w:shd w:val="clear" w:color="auto" w:fill="4FA6E0" w:themeFill="accent2" w:themeFillTint="80"/>
            <w:vAlign w:val="bottom"/>
          </w:tcPr>
          <w:p w14:paraId="2FD40EED" w14:textId="718B3BFE" w:rsidR="00EE4CB9" w:rsidRPr="00715C65" w:rsidRDefault="00EE4CB9" w:rsidP="00EE4CB9">
            <w:pPr>
              <w:pStyle w:val="Heading1"/>
              <w:outlineLvl w:val="0"/>
            </w:pPr>
            <w:r>
              <w:t>Logistics</w:t>
            </w:r>
          </w:p>
        </w:tc>
      </w:tr>
      <w:tr w:rsidR="00EE4CB9" w:rsidRPr="002A1244" w14:paraId="6EF5C79E" w14:textId="77777777" w:rsidTr="00E53F90">
        <w:trPr>
          <w:trHeight w:val="657"/>
        </w:trPr>
        <w:tc>
          <w:tcPr>
            <w:tcW w:w="1110" w:type="pct"/>
            <w:vAlign w:val="bottom"/>
          </w:tcPr>
          <w:p w14:paraId="35350914" w14:textId="5ABE2161" w:rsidR="00EE4CB9" w:rsidRPr="002A1244" w:rsidRDefault="00EE4CB9" w:rsidP="00EE4CB9">
            <w:pPr>
              <w:pStyle w:val="NormalIndent"/>
              <w:ind w:left="0"/>
            </w:pPr>
            <w:r>
              <w:t xml:space="preserve">Chat  Moderator: </w:t>
            </w:r>
          </w:p>
        </w:tc>
        <w:tc>
          <w:tcPr>
            <w:tcW w:w="3890" w:type="pct"/>
            <w:tcBorders>
              <w:bottom w:val="single" w:sz="4" w:space="0" w:color="auto"/>
            </w:tcBorders>
            <w:vAlign w:val="bottom"/>
          </w:tcPr>
          <w:p w14:paraId="4EAA1BB5" w14:textId="77777777" w:rsidR="00EE4CB9" w:rsidRPr="002A1244" w:rsidRDefault="00EE4CB9" w:rsidP="00EE4CB9"/>
        </w:tc>
      </w:tr>
      <w:tr w:rsidR="00282EFD" w:rsidRPr="002A1244" w14:paraId="3DD57120" w14:textId="77777777" w:rsidTr="00E53F90">
        <w:trPr>
          <w:trHeight w:val="657"/>
        </w:trPr>
        <w:tc>
          <w:tcPr>
            <w:tcW w:w="1110" w:type="pct"/>
            <w:vAlign w:val="bottom"/>
          </w:tcPr>
          <w:p w14:paraId="2C9DE8A5" w14:textId="366C6916" w:rsidR="00282EFD" w:rsidRDefault="00282EFD" w:rsidP="00EE4CB9">
            <w:pPr>
              <w:pStyle w:val="NormalIndent"/>
              <w:ind w:left="0"/>
            </w:pPr>
            <w:r>
              <w:t>Practice Technology (unmuting all, turning on/off video, etc…)</w:t>
            </w:r>
          </w:p>
        </w:tc>
        <w:tc>
          <w:tcPr>
            <w:tcW w:w="3890" w:type="pct"/>
            <w:tcBorders>
              <w:bottom w:val="single" w:sz="4" w:space="0" w:color="auto"/>
            </w:tcBorders>
            <w:vAlign w:val="bottom"/>
          </w:tcPr>
          <w:p w14:paraId="40F2CDFE" w14:textId="77777777" w:rsidR="00282EFD" w:rsidRPr="002A1244" w:rsidRDefault="00282EFD" w:rsidP="00EE4CB9"/>
        </w:tc>
      </w:tr>
      <w:tr w:rsidR="00282EFD" w:rsidRPr="002A1244" w14:paraId="501BB3CE" w14:textId="3ABD12DC" w:rsidTr="00E53F90">
        <w:trPr>
          <w:trHeight w:val="980"/>
        </w:trPr>
        <w:tc>
          <w:tcPr>
            <w:tcW w:w="1110" w:type="pct"/>
            <w:vAlign w:val="bottom"/>
          </w:tcPr>
          <w:p w14:paraId="65F7E292" w14:textId="279361CC" w:rsidR="00E53F90" w:rsidRPr="002A1244" w:rsidRDefault="00E53F90" w:rsidP="00282EFD">
            <w:pPr>
              <w:pStyle w:val="NormalIndent"/>
              <w:ind w:left="0" w:right="-100"/>
            </w:pPr>
          </w:p>
        </w:tc>
        <w:tc>
          <w:tcPr>
            <w:tcW w:w="3890" w:type="pct"/>
            <w:vAlign w:val="bottom"/>
          </w:tcPr>
          <w:p w14:paraId="02896176" w14:textId="77777777" w:rsidR="00282EFD" w:rsidRPr="002A1244" w:rsidRDefault="00282EFD" w:rsidP="00282EFD">
            <w:pPr>
              <w:spacing w:before="0"/>
            </w:pPr>
          </w:p>
        </w:tc>
      </w:tr>
      <w:tr w:rsidR="00E53F90" w:rsidRPr="002A1244" w14:paraId="3372B1FD" w14:textId="77777777" w:rsidTr="00E53F90">
        <w:tc>
          <w:tcPr>
            <w:tcW w:w="1110" w:type="pct"/>
            <w:shd w:val="clear" w:color="auto" w:fill="81BEE9" w:themeFill="accent1" w:themeFillTint="66"/>
            <w:vAlign w:val="bottom"/>
          </w:tcPr>
          <w:p w14:paraId="4CA1926E" w14:textId="730B4A42" w:rsidR="00E53F90" w:rsidRPr="002A1244" w:rsidRDefault="00E53F90" w:rsidP="00E53F90">
            <w:pPr>
              <w:pStyle w:val="Heading1"/>
              <w:outlineLvl w:val="0"/>
            </w:pPr>
            <w:r>
              <w:t>Extra Information</w:t>
            </w:r>
          </w:p>
        </w:tc>
        <w:tc>
          <w:tcPr>
            <w:tcW w:w="3890" w:type="pct"/>
            <w:shd w:val="clear" w:color="auto" w:fill="81BEE9" w:themeFill="accent1" w:themeFillTint="66"/>
            <w:vAlign w:val="bottom"/>
          </w:tcPr>
          <w:p w14:paraId="6D7B6F88" w14:textId="77777777" w:rsidR="00E53F90" w:rsidRPr="002A1244" w:rsidRDefault="00E53F90" w:rsidP="00282EFD">
            <w:pPr>
              <w:spacing w:before="0"/>
            </w:pPr>
          </w:p>
        </w:tc>
      </w:tr>
      <w:tr w:rsidR="00E53F90" w:rsidRPr="002A1244" w14:paraId="09B04593" w14:textId="77777777" w:rsidTr="00E53F90">
        <w:tc>
          <w:tcPr>
            <w:tcW w:w="1110" w:type="pct"/>
            <w:shd w:val="clear" w:color="auto" w:fill="auto"/>
            <w:vAlign w:val="bottom"/>
          </w:tcPr>
          <w:p w14:paraId="0F7D18DD" w14:textId="74DA6D2B" w:rsidR="00E53F90" w:rsidRDefault="00E53F90" w:rsidP="00E53F90">
            <w:r>
              <w:t>*Advice for maximizing bandwidth -  Turn off devices using Wifi</w:t>
            </w:r>
          </w:p>
          <w:p w14:paraId="4D2F8C28" w14:textId="77777777" w:rsidR="00E53F90" w:rsidRDefault="00E53F90" w:rsidP="00E53F90">
            <w:pPr>
              <w:pStyle w:val="ListParagraph"/>
              <w:numPr>
                <w:ilvl w:val="1"/>
                <w:numId w:val="23"/>
              </w:numPr>
            </w:pPr>
            <w:r>
              <w:t>TV</w:t>
            </w:r>
          </w:p>
          <w:p w14:paraId="3420CB60" w14:textId="77777777" w:rsidR="00E53F90" w:rsidRDefault="00E53F90" w:rsidP="00E53F90">
            <w:pPr>
              <w:pStyle w:val="ListParagraph"/>
              <w:numPr>
                <w:ilvl w:val="1"/>
                <w:numId w:val="23"/>
              </w:numPr>
            </w:pPr>
            <w:r>
              <w:t>Wireless printers</w:t>
            </w:r>
          </w:p>
          <w:p w14:paraId="6926EA7A" w14:textId="77777777" w:rsidR="00E53F90" w:rsidRDefault="00E53F90" w:rsidP="00E53F90">
            <w:pPr>
              <w:pStyle w:val="ListParagraph"/>
              <w:numPr>
                <w:ilvl w:val="1"/>
                <w:numId w:val="23"/>
              </w:numPr>
            </w:pPr>
            <w:r>
              <w:t>Tablets</w:t>
            </w:r>
          </w:p>
          <w:p w14:paraId="14FE4AE6" w14:textId="77777777" w:rsidR="00E53F90" w:rsidRDefault="00E53F90" w:rsidP="00E53F90">
            <w:pPr>
              <w:pStyle w:val="ListParagraph"/>
              <w:numPr>
                <w:ilvl w:val="1"/>
                <w:numId w:val="23"/>
              </w:numPr>
            </w:pPr>
            <w:r>
              <w:t>Smart speakers</w:t>
            </w:r>
          </w:p>
          <w:p w14:paraId="7A8C27B4" w14:textId="77777777" w:rsidR="00E53F90" w:rsidRDefault="00E53F90" w:rsidP="00E53F90">
            <w:pPr>
              <w:pStyle w:val="ListParagraph"/>
              <w:numPr>
                <w:ilvl w:val="1"/>
                <w:numId w:val="23"/>
              </w:numPr>
            </w:pPr>
            <w:r>
              <w:t>Wifi on phone</w:t>
            </w:r>
          </w:p>
          <w:p w14:paraId="6DDC0F89" w14:textId="77777777" w:rsidR="00E53F90" w:rsidRDefault="00E53F90" w:rsidP="00E53F90">
            <w:pPr>
              <w:pStyle w:val="ListParagraph"/>
              <w:numPr>
                <w:ilvl w:val="1"/>
                <w:numId w:val="23"/>
              </w:numPr>
            </w:pPr>
            <w:r>
              <w:t>Smart appliances</w:t>
            </w:r>
          </w:p>
          <w:p w14:paraId="15EA1544" w14:textId="49D2DCDB" w:rsidR="00E53F90" w:rsidRDefault="00E53F90" w:rsidP="00134969">
            <w:pPr>
              <w:pStyle w:val="ListParagraph"/>
              <w:numPr>
                <w:ilvl w:val="1"/>
                <w:numId w:val="23"/>
              </w:numPr>
            </w:pPr>
            <w:r>
              <w:t>Gaming systems</w:t>
            </w:r>
            <w:bookmarkStart w:id="0" w:name="_GoBack"/>
            <w:bookmarkEnd w:id="0"/>
          </w:p>
        </w:tc>
        <w:tc>
          <w:tcPr>
            <w:tcW w:w="3890" w:type="pct"/>
            <w:shd w:val="clear" w:color="auto" w:fill="auto"/>
            <w:vAlign w:val="bottom"/>
          </w:tcPr>
          <w:p w14:paraId="503E863A" w14:textId="77777777" w:rsidR="00E53F90" w:rsidRPr="002A1244" w:rsidRDefault="00E53F90" w:rsidP="00282EFD">
            <w:pPr>
              <w:spacing w:before="0"/>
            </w:pPr>
          </w:p>
        </w:tc>
      </w:tr>
      <w:tr w:rsidR="00E53F90" w:rsidRPr="002A1244" w14:paraId="622BEBE6" w14:textId="77777777" w:rsidTr="00134969">
        <w:tc>
          <w:tcPr>
            <w:tcW w:w="5000" w:type="pct"/>
            <w:shd w:val="clear" w:color="auto" w:fill="auto"/>
            <w:vAlign w:val="bottom"/>
          </w:tcPr>
          <w:p w14:paraId="17818CAD" w14:textId="2B21D5FC" w:rsidR="00E53F90" w:rsidRDefault="00E53F90" w:rsidP="00E53F90">
            <w:r>
              <w:t>*Talk about the colors that you are wearing and make sure what you are wearing doesn’t wash out skin tones.</w:t>
            </w:r>
          </w:p>
          <w:p w14:paraId="4C1ADF67" w14:textId="4DC2EB8A" w:rsidR="00134969" w:rsidRDefault="00134969" w:rsidP="00E53F90">
            <w:r>
              <w:t>*If new headset, going to use a different computer/dock or if computer refreshed will need to practice sharing screens/audio (audio drivers need to be updated if refreshed computer)</w:t>
            </w:r>
          </w:p>
          <w:p w14:paraId="5FFE792D" w14:textId="71AAC294" w:rsidR="00E53F90" w:rsidRDefault="00E53F90" w:rsidP="00E53F90">
            <w:r>
              <w:t>*</w:t>
            </w:r>
            <w:r w:rsidR="00134969">
              <w:t xml:space="preserve">Discuss Lighting, </w:t>
            </w:r>
            <w:r>
              <w:t>Usage of virtual backgrounds</w:t>
            </w:r>
          </w:p>
          <w:p w14:paraId="3480526B" w14:textId="77777777" w:rsidR="00E53F90" w:rsidRDefault="00E53F90" w:rsidP="00E53F90">
            <w:pPr>
              <w:pStyle w:val="Heading1"/>
              <w:outlineLvl w:val="0"/>
            </w:pPr>
          </w:p>
        </w:tc>
        <w:tc>
          <w:tcPr>
            <w:tcW w:w="3890" w:type="pct"/>
            <w:shd w:val="clear" w:color="auto" w:fill="auto"/>
            <w:vAlign w:val="bottom"/>
          </w:tcPr>
          <w:p w14:paraId="39E6B148" w14:textId="77777777" w:rsidR="00E53F90" w:rsidRPr="002A1244" w:rsidRDefault="00E53F90" w:rsidP="00282EFD">
            <w:pPr>
              <w:spacing w:before="0"/>
            </w:pPr>
          </w:p>
        </w:tc>
      </w:tr>
    </w:tbl>
    <w:p w14:paraId="23B76665" w14:textId="07A502BB" w:rsidR="000172E5" w:rsidRDefault="000172E5" w:rsidP="002A1244">
      <w:pPr>
        <w:pStyle w:val="NoSpacing"/>
      </w:pPr>
    </w:p>
    <w:tbl>
      <w:tblPr>
        <w:tblStyle w:val="TableGrid1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7"/>
        <w:gridCol w:w="7281"/>
      </w:tblGrid>
      <w:tr w:rsidR="00925D8B" w:rsidRPr="002A1244" w14:paraId="1654309B" w14:textId="77777777" w:rsidTr="00282EFD">
        <w:tc>
          <w:tcPr>
            <w:tcW w:w="5000" w:type="pct"/>
            <w:gridSpan w:val="2"/>
            <w:shd w:val="clear" w:color="auto" w:fill="4FA6E0" w:themeFill="accent2" w:themeFillTint="80"/>
            <w:vAlign w:val="bottom"/>
          </w:tcPr>
          <w:p w14:paraId="44C6B680" w14:textId="7D31DD6A" w:rsidR="00925D8B" w:rsidRPr="00715C65" w:rsidRDefault="00925D8B" w:rsidP="007C4707">
            <w:pPr>
              <w:pStyle w:val="Heading1"/>
              <w:outlineLvl w:val="0"/>
            </w:pPr>
            <w:r>
              <w:t>Notes</w:t>
            </w:r>
          </w:p>
        </w:tc>
      </w:tr>
      <w:tr w:rsidR="00925D8B" w:rsidRPr="002A1244" w14:paraId="7551DF13" w14:textId="77777777" w:rsidTr="00282EFD">
        <w:tc>
          <w:tcPr>
            <w:tcW w:w="1110" w:type="pct"/>
            <w:vAlign w:val="bottom"/>
          </w:tcPr>
          <w:p w14:paraId="36D97790" w14:textId="4D4A85EB" w:rsidR="00925D8B" w:rsidRPr="002A1244" w:rsidRDefault="00925D8B" w:rsidP="007C4707">
            <w:pPr>
              <w:pStyle w:val="NormalIndent"/>
            </w:pPr>
          </w:p>
        </w:tc>
        <w:tc>
          <w:tcPr>
            <w:tcW w:w="3890" w:type="pct"/>
            <w:tcBorders>
              <w:bottom w:val="single" w:sz="4" w:space="0" w:color="auto"/>
            </w:tcBorders>
            <w:vAlign w:val="bottom"/>
          </w:tcPr>
          <w:p w14:paraId="4FCC8D34" w14:textId="77777777" w:rsidR="00925D8B" w:rsidRPr="002A1244" w:rsidRDefault="00925D8B" w:rsidP="007C4707"/>
        </w:tc>
      </w:tr>
      <w:tr w:rsidR="00925D8B" w:rsidRPr="002A1244" w14:paraId="19894DEB" w14:textId="77777777" w:rsidTr="00282EFD">
        <w:trPr>
          <w:trHeight w:val="485"/>
        </w:trPr>
        <w:tc>
          <w:tcPr>
            <w:tcW w:w="1110" w:type="pct"/>
            <w:vAlign w:val="bottom"/>
          </w:tcPr>
          <w:p w14:paraId="3CBCDDD4" w14:textId="77777777" w:rsidR="00925D8B" w:rsidRPr="002A1244" w:rsidRDefault="00925D8B" w:rsidP="007C4707">
            <w:pPr>
              <w:pStyle w:val="NormalIndent"/>
            </w:pPr>
          </w:p>
        </w:tc>
        <w:tc>
          <w:tcPr>
            <w:tcW w:w="3890" w:type="pct"/>
            <w:tcBorders>
              <w:bottom w:val="single" w:sz="4" w:space="0" w:color="auto"/>
            </w:tcBorders>
            <w:vAlign w:val="bottom"/>
          </w:tcPr>
          <w:p w14:paraId="3496D580" w14:textId="77777777" w:rsidR="00925D8B" w:rsidRPr="002A1244" w:rsidRDefault="00925D8B" w:rsidP="007C4707"/>
        </w:tc>
      </w:tr>
      <w:tr w:rsidR="00925D8B" w:rsidRPr="002A1244" w14:paraId="567F4BE7" w14:textId="77777777" w:rsidTr="00282EFD">
        <w:tc>
          <w:tcPr>
            <w:tcW w:w="1110" w:type="pct"/>
            <w:vAlign w:val="bottom"/>
          </w:tcPr>
          <w:p w14:paraId="60E7DE47" w14:textId="7D081E72" w:rsidR="00925D8B" w:rsidRPr="002A1244" w:rsidRDefault="00925D8B" w:rsidP="007C4707">
            <w:pPr>
              <w:pStyle w:val="NormalIndent"/>
            </w:pPr>
          </w:p>
        </w:tc>
        <w:tc>
          <w:tcPr>
            <w:tcW w:w="3890" w:type="pct"/>
            <w:tcBorders>
              <w:bottom w:val="single" w:sz="4" w:space="0" w:color="auto"/>
            </w:tcBorders>
            <w:vAlign w:val="bottom"/>
          </w:tcPr>
          <w:p w14:paraId="3A4725BB" w14:textId="77777777" w:rsidR="00925D8B" w:rsidRPr="002A1244" w:rsidRDefault="00925D8B" w:rsidP="007C4707"/>
        </w:tc>
      </w:tr>
    </w:tbl>
    <w:p w14:paraId="6066810B" w14:textId="77777777" w:rsidR="00925D8B" w:rsidRPr="0006568A" w:rsidRDefault="00925D8B" w:rsidP="002A1244">
      <w:pPr>
        <w:pStyle w:val="NoSpacing"/>
      </w:pPr>
    </w:p>
    <w:sectPr w:rsidR="00925D8B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D9082F" w14:textId="77777777" w:rsidR="00736AC2" w:rsidRDefault="00736AC2" w:rsidP="000172E5">
      <w:pPr>
        <w:spacing w:after="0" w:line="240" w:lineRule="auto"/>
      </w:pPr>
      <w:r>
        <w:separator/>
      </w:r>
    </w:p>
  </w:endnote>
  <w:endnote w:type="continuationSeparator" w:id="0">
    <w:p w14:paraId="0431A06C" w14:textId="77777777" w:rsidR="00736AC2" w:rsidRDefault="00736AC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BC94E08-ACB7-4BC6-973A-4904A733F3F7}"/>
    <w:embedBold r:id="rId2" w:fontKey="{F09DDD46-E355-4BC5-89DA-D191E3CE8E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575577B-E96A-4607-A357-B5D142463722}"/>
    <w:embedBold r:id="rId4" w:fontKey="{97BE02B7-0948-4FC6-939C-434EEA237B91}"/>
    <w:embedItalic r:id="rId5" w:fontKey="{6A82AEA4-D08F-49FD-B4B0-E59B51E587E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E712F23-80BE-4EE9-95AA-44F756F1FAC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7" w:subsetted="1" w:fontKey="{727D294A-AE3B-4F7B-84D7-165B1BA87D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0A45A15A" w14:textId="77777777" w:rsidTr="00C4167A">
      <w:tc>
        <w:tcPr>
          <w:tcW w:w="4675" w:type="dxa"/>
          <w:vAlign w:val="center"/>
        </w:tcPr>
        <w:p w14:paraId="1A46889E" w14:textId="5B565130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EF3CE7F" w14:textId="4687AC16" w:rsidR="00311D4F" w:rsidRPr="00311D4F" w:rsidRDefault="00736AC2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5DE1946B" wp14:editId="0E3D94CC">
                <wp:extent cx="914400" cy="655578"/>
                <wp:effectExtent l="0" t="0" r="0" b="0"/>
                <wp:docPr id="3" name="Picture 3" descr="A drawing of a pers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roject ECHO Logo (003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878" cy="6788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C4BAA8D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DFF3AD" w14:textId="77777777" w:rsidR="00736AC2" w:rsidRDefault="00736AC2" w:rsidP="000172E5">
      <w:pPr>
        <w:spacing w:after="0" w:line="240" w:lineRule="auto"/>
      </w:pPr>
      <w:r>
        <w:separator/>
      </w:r>
    </w:p>
  </w:footnote>
  <w:footnote w:type="continuationSeparator" w:id="0">
    <w:p w14:paraId="04171102" w14:textId="77777777" w:rsidR="00736AC2" w:rsidRDefault="00736AC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736AC2" w:rsidRPr="00B337A2" w14:paraId="5E60E303" w14:textId="77777777" w:rsidTr="00384B05">
      <w:trPr>
        <w:trHeight w:val="990"/>
      </w:trPr>
      <w:tc>
        <w:tcPr>
          <w:tcW w:w="1350" w:type="dxa"/>
          <w:vAlign w:val="center"/>
        </w:tcPr>
        <w:p w14:paraId="3C1F697D" w14:textId="4FB2FE7D"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1C1EA306" w14:textId="52D85147" w:rsidR="00B337A2" w:rsidRPr="002A1244" w:rsidRDefault="003C64FB" w:rsidP="002A1244">
          <w:pPr>
            <w:pStyle w:val="Header"/>
            <w:rPr>
              <w:rFonts w:asciiTheme="minorHAnsi" w:hAnsiTheme="minorHAnsi"/>
              <w:b w:val="0"/>
              <w:noProof w:val="0"/>
              <w:sz w:val="28"/>
              <w:szCs w:val="28"/>
            </w:rPr>
          </w:pPr>
          <w:r w:rsidRPr="00CA52C5">
            <w:rPr>
              <w:color w:val="4FA6E0" w:themeColor="accent2" w:themeTint="80"/>
            </w:rPr>
            <w:t xml:space="preserve">          </w:t>
          </w:r>
          <w:r w:rsidR="004237D0" w:rsidRPr="00CA52C5">
            <w:rPr>
              <w:color w:val="4FA6E0" w:themeColor="accent2" w:themeTint="80"/>
            </w:rPr>
            <w:t>Zoom Rehearsal Checklist</w:t>
          </w:r>
        </w:p>
      </w:tc>
    </w:tr>
  </w:tbl>
  <w:p w14:paraId="45F1CF05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6C50232"/>
    <w:multiLevelType w:val="hybridMultilevel"/>
    <w:tmpl w:val="DAA6A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AC2"/>
    <w:rsid w:val="000172E5"/>
    <w:rsid w:val="00052382"/>
    <w:rsid w:val="0006568A"/>
    <w:rsid w:val="00076F0F"/>
    <w:rsid w:val="00084253"/>
    <w:rsid w:val="000D1F49"/>
    <w:rsid w:val="00134969"/>
    <w:rsid w:val="001727CA"/>
    <w:rsid w:val="00282EFD"/>
    <w:rsid w:val="002A1244"/>
    <w:rsid w:val="002C56E6"/>
    <w:rsid w:val="00311D4F"/>
    <w:rsid w:val="00332B39"/>
    <w:rsid w:val="00344849"/>
    <w:rsid w:val="00361E11"/>
    <w:rsid w:val="00381555"/>
    <w:rsid w:val="003A270D"/>
    <w:rsid w:val="003C64FB"/>
    <w:rsid w:val="003F0847"/>
    <w:rsid w:val="0040090B"/>
    <w:rsid w:val="004237D0"/>
    <w:rsid w:val="0046302A"/>
    <w:rsid w:val="00487D2D"/>
    <w:rsid w:val="004D5D62"/>
    <w:rsid w:val="005112D0"/>
    <w:rsid w:val="00577E06"/>
    <w:rsid w:val="00583334"/>
    <w:rsid w:val="005A3BF7"/>
    <w:rsid w:val="005E4372"/>
    <w:rsid w:val="005F2035"/>
    <w:rsid w:val="005F7990"/>
    <w:rsid w:val="006145D8"/>
    <w:rsid w:val="0063739C"/>
    <w:rsid w:val="00677628"/>
    <w:rsid w:val="007147D7"/>
    <w:rsid w:val="00715C65"/>
    <w:rsid w:val="00736AC2"/>
    <w:rsid w:val="00754137"/>
    <w:rsid w:val="0077046D"/>
    <w:rsid w:val="00770F25"/>
    <w:rsid w:val="007A35A8"/>
    <w:rsid w:val="007B0A85"/>
    <w:rsid w:val="007B60F2"/>
    <w:rsid w:val="007C6A52"/>
    <w:rsid w:val="00806613"/>
    <w:rsid w:val="0082043E"/>
    <w:rsid w:val="00846B76"/>
    <w:rsid w:val="008E203A"/>
    <w:rsid w:val="0091229C"/>
    <w:rsid w:val="00925D8B"/>
    <w:rsid w:val="00940E73"/>
    <w:rsid w:val="009474CD"/>
    <w:rsid w:val="0098597D"/>
    <w:rsid w:val="009B42E9"/>
    <w:rsid w:val="009F619A"/>
    <w:rsid w:val="009F6DDE"/>
    <w:rsid w:val="00A370A8"/>
    <w:rsid w:val="00B337A2"/>
    <w:rsid w:val="00B46C56"/>
    <w:rsid w:val="00B83BA1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A52C5"/>
    <w:rsid w:val="00CB4A51"/>
    <w:rsid w:val="00CD4532"/>
    <w:rsid w:val="00CD47B0"/>
    <w:rsid w:val="00CE6104"/>
    <w:rsid w:val="00CE7918"/>
    <w:rsid w:val="00D16163"/>
    <w:rsid w:val="00DB3FAD"/>
    <w:rsid w:val="00E06DD5"/>
    <w:rsid w:val="00E53F90"/>
    <w:rsid w:val="00E55920"/>
    <w:rsid w:val="00E61C09"/>
    <w:rsid w:val="00EB3B58"/>
    <w:rsid w:val="00EC7359"/>
    <w:rsid w:val="00EE3054"/>
    <w:rsid w:val="00EE4CB9"/>
    <w:rsid w:val="00F00606"/>
    <w:rsid w:val="00F01256"/>
    <w:rsid w:val="00F0737F"/>
    <w:rsid w:val="00F4175F"/>
    <w:rsid w:val="00F769E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556E8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3F90"/>
    <w:pPr>
      <w:spacing w:before="0"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m5z.CHMCCORP\AppData\Roaming\Microsoft\Templates\Field%20trip%20assign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B6CE0F3C9C7C429BC9C8FF5B15DBA7" ma:contentTypeVersion="11" ma:contentTypeDescription="Create a new document." ma:contentTypeScope="" ma:versionID="861c9be34609e04f211d1215ae89808a">
  <xsd:schema xmlns:xsd="http://www.w3.org/2001/XMLSchema" xmlns:xs="http://www.w3.org/2001/XMLSchema" xmlns:p="http://schemas.microsoft.com/office/2006/metadata/properties" xmlns:ns3="1048e029-fbca-417c-b75c-2dd8881cf495" xmlns:ns4="cc7d5faa-e967-47b5-a6f9-762d91cb4229" targetNamespace="http://schemas.microsoft.com/office/2006/metadata/properties" ma:root="true" ma:fieldsID="0e92f97b834dd84604afa4590fc9948f" ns3:_="" ns4:_="">
    <xsd:import namespace="1048e029-fbca-417c-b75c-2dd8881cf495"/>
    <xsd:import namespace="cc7d5faa-e967-47b5-a6f9-762d91cb422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8e029-fbca-417c-b75c-2dd8881cf4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d5faa-e967-47b5-a6f9-762d91cb42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60FA44-58B8-46E2-A92F-0B0393EBE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48e029-fbca-417c-b75c-2dd8881cf495"/>
    <ds:schemaRef ds:uri="cc7d5faa-e967-47b5-a6f9-762d91cb4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purl.org/dc/terms/"/>
    <ds:schemaRef ds:uri="cc7d5faa-e967-47b5-a6f9-762d91cb4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1048e029-fbca-417c-b75c-2dd8881cf49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2020-05-13T13:27:00Z</dcterms:created>
  <dcterms:modified xsi:type="dcterms:W3CDTF">2020-09-02T20:06:00Z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0x01010053B6CE0F3C9C7C429BC9C8FF5B15DBA7</vt:lpwstr>
  </property>
</Properties>
</file>