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1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8"/>
        <w:gridCol w:w="2242"/>
        <w:gridCol w:w="5038"/>
      </w:tblGrid>
      <w:tr w:rsidR="002A1244" w:rsidRPr="002A1244" w14:paraId="539A4F21" w14:textId="77777777" w:rsidTr="00282EFD">
        <w:tc>
          <w:tcPr>
            <w:tcW w:w="5000" w:type="pct"/>
            <w:gridSpan w:val="3"/>
            <w:shd w:val="clear" w:color="auto" w:fill="4FA6E0" w:themeFill="accent2" w:themeFillTint="80"/>
            <w:vAlign w:val="bottom"/>
          </w:tcPr>
          <w:p w14:paraId="63BFE3FD" w14:textId="4FCE6B5B" w:rsidR="002A1244" w:rsidRPr="002A1244" w:rsidRDefault="004237D0" w:rsidP="00715C65">
            <w:pPr>
              <w:pStyle w:val="Heading1"/>
              <w:outlineLvl w:val="0"/>
            </w:pPr>
            <w:r>
              <w:t>Activity Information</w:t>
            </w:r>
          </w:p>
        </w:tc>
      </w:tr>
      <w:tr w:rsidR="002A1244" w:rsidRPr="002A1244" w14:paraId="636B9880" w14:textId="77777777" w:rsidTr="00282EFD">
        <w:tc>
          <w:tcPr>
            <w:tcW w:w="2308" w:type="pct"/>
            <w:gridSpan w:val="2"/>
            <w:vAlign w:val="bottom"/>
          </w:tcPr>
          <w:p w14:paraId="61DA863E" w14:textId="2F570CA5" w:rsidR="002A1244" w:rsidRPr="002A1244" w:rsidRDefault="004237D0" w:rsidP="00754137">
            <w:pPr>
              <w:pStyle w:val="NormalIndent"/>
              <w:ind w:left="0"/>
            </w:pPr>
            <w:r>
              <w:t xml:space="preserve">Activity </w:t>
            </w:r>
            <w:r w:rsidR="00B83BA1">
              <w:t>Date</w:t>
            </w:r>
            <w:r>
              <w:t>: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175CEFE3" w14:textId="77777777" w:rsidR="002A1244" w:rsidRPr="002A1244" w:rsidRDefault="002A1244" w:rsidP="002A1244"/>
        </w:tc>
      </w:tr>
      <w:tr w:rsidR="002A1244" w:rsidRPr="002A1244" w14:paraId="716AEF01" w14:textId="77777777" w:rsidTr="00282EFD">
        <w:tc>
          <w:tcPr>
            <w:tcW w:w="2308" w:type="pct"/>
            <w:gridSpan w:val="2"/>
            <w:vAlign w:val="bottom"/>
          </w:tcPr>
          <w:p w14:paraId="31C659D1" w14:textId="6B24335E" w:rsidR="002A1244" w:rsidRPr="002A1244" w:rsidRDefault="004237D0" w:rsidP="00754137">
            <w:pPr>
              <w:pStyle w:val="NormalIndent"/>
              <w:ind w:left="0"/>
            </w:pPr>
            <w:r>
              <w:t>Activity Name: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21706F4F" w14:textId="77777777" w:rsidR="002A1244" w:rsidRPr="002A1244" w:rsidRDefault="002A1244" w:rsidP="002A1244"/>
        </w:tc>
      </w:tr>
      <w:tr w:rsidR="002A1244" w:rsidRPr="002A1244" w14:paraId="031845BE" w14:textId="77777777" w:rsidTr="00282EFD">
        <w:tc>
          <w:tcPr>
            <w:tcW w:w="2308" w:type="pct"/>
            <w:gridSpan w:val="2"/>
            <w:vAlign w:val="bottom"/>
          </w:tcPr>
          <w:p w14:paraId="2E5FFA3E" w14:textId="47C98FB5" w:rsidR="002A1244" w:rsidRPr="002A1244" w:rsidRDefault="00EE4CB9" w:rsidP="00754137">
            <w:pPr>
              <w:pStyle w:val="NormalIndent"/>
              <w:ind w:left="0"/>
            </w:pPr>
            <w:r>
              <w:t xml:space="preserve">CME </w:t>
            </w:r>
            <w:r w:rsidR="00677628">
              <w:t>Host</w:t>
            </w:r>
            <w:r>
              <w:t>: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330FE02F" w14:textId="77777777" w:rsidR="002A1244" w:rsidRPr="002A1244" w:rsidRDefault="002A1244" w:rsidP="002A1244"/>
        </w:tc>
      </w:tr>
      <w:tr w:rsidR="00EE4CB9" w:rsidRPr="002A1244" w14:paraId="2817EDEC" w14:textId="77777777" w:rsidTr="00282EFD">
        <w:tc>
          <w:tcPr>
            <w:tcW w:w="2308" w:type="pct"/>
            <w:gridSpan w:val="2"/>
            <w:vAlign w:val="bottom"/>
          </w:tcPr>
          <w:p w14:paraId="0B078807" w14:textId="1A9AFF41" w:rsidR="00EE4CB9" w:rsidRDefault="00EE4CB9" w:rsidP="00EE4CB9">
            <w:pPr>
              <w:pStyle w:val="NormalIndent"/>
              <w:ind w:left="0"/>
            </w:pPr>
            <w:r>
              <w:t>Co-Host: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3AFA1C2E" w14:textId="77777777" w:rsidR="00EE4CB9" w:rsidRPr="002A1244" w:rsidRDefault="00EE4CB9" w:rsidP="00EE4CB9"/>
        </w:tc>
      </w:tr>
      <w:tr w:rsidR="00EE4CB9" w:rsidRPr="002A1244" w14:paraId="685FF766" w14:textId="77777777" w:rsidTr="00282EFD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55383542" w14:textId="77777777" w:rsidR="00EE4CB9" w:rsidRPr="002A1244" w:rsidRDefault="00EE4CB9" w:rsidP="00EE4CB9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EE4CB9" w:rsidRPr="002A1244" w14:paraId="026C0C54" w14:textId="77777777" w:rsidTr="00282EFD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4483EAF8" w14:textId="77777777" w:rsidR="00EE4CB9" w:rsidRPr="004237D0" w:rsidRDefault="00EE4CB9" w:rsidP="00EE4CB9">
            <w:pPr>
              <w:spacing w:before="0"/>
            </w:pPr>
            <w:r>
              <w:rPr>
                <w:rFonts w:ascii="Corbel" w:eastAsia="Calibri" w:hAnsi="Corbel" w:cs="Times New Roman"/>
                <w:b/>
                <w:sz w:val="8"/>
              </w:rPr>
              <w:t xml:space="preserve">                </w:t>
            </w:r>
          </w:p>
          <w:p w14:paraId="2DB33DA5" w14:textId="056B1067" w:rsidR="00EE4CB9" w:rsidRDefault="00EE4CB9" w:rsidP="00EE4CB9">
            <w:pPr>
              <w:spacing w:before="0"/>
              <w:rPr>
                <w:rFonts w:ascii="Corbel" w:eastAsia="Calibri" w:hAnsi="Corbel" w:cs="Times New Roman"/>
                <w:b/>
                <w:sz w:val="22"/>
                <w:szCs w:val="22"/>
              </w:rPr>
            </w:pPr>
            <w:r w:rsidRPr="004237D0">
              <w:t>Participants muted upon entry:</w:t>
            </w:r>
            <w:r>
              <w:rPr>
                <w:rFonts w:ascii="Corbel" w:eastAsia="Calibri" w:hAnsi="Corbel" w:cs="Times New Roman"/>
                <w:b/>
                <w:sz w:val="8"/>
              </w:rPr>
              <w:t xml:space="preserve">                                  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Yes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-195085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No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1183632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7D0"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0A7CCB46" w14:textId="6E1F5424" w:rsidR="00EE4CB9" w:rsidRDefault="00EE4CB9" w:rsidP="00EE4CB9">
            <w:pPr>
              <w:spacing w:before="0"/>
              <w:rPr>
                <w:rFonts w:ascii="Corbel" w:eastAsia="Calibri" w:hAnsi="Corbel" w:cs="Times New Roman"/>
                <w:b/>
                <w:sz w:val="22"/>
                <w:szCs w:val="22"/>
              </w:rPr>
            </w:pPr>
            <w:r w:rsidRPr="004237D0">
              <w:t xml:space="preserve">Participants </w:t>
            </w:r>
            <w:r>
              <w:t>video off upon entry</w:t>
            </w:r>
            <w:r w:rsidRPr="004237D0">
              <w:t>:</w:t>
            </w:r>
            <w:r>
              <w:rPr>
                <w:rFonts w:ascii="Corbel" w:eastAsia="Calibri" w:hAnsi="Corbel" w:cs="Times New Roman"/>
                <w:b/>
                <w:sz w:val="8"/>
              </w:rPr>
              <w:t xml:space="preserve">                  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Yes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-9650436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No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1012038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7D0"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6A901875" w14:textId="07FF0A95" w:rsidR="005E4372" w:rsidRDefault="005E4372" w:rsidP="005E4372">
            <w:pPr>
              <w:spacing w:before="0"/>
              <w:rPr>
                <w:rFonts w:ascii="Corbel" w:eastAsia="Calibri" w:hAnsi="Corbel" w:cs="Times New Roman"/>
                <w:b/>
                <w:sz w:val="22"/>
                <w:szCs w:val="22"/>
              </w:rPr>
            </w:pPr>
            <w:r>
              <w:t>Is</w:t>
            </w:r>
            <w:r w:rsidR="00332B39">
              <w:t xml:space="preserve"> meeting</w:t>
            </w:r>
            <w:r>
              <w:t xml:space="preserve"> being recorded</w:t>
            </w:r>
            <w:r w:rsidRPr="004237D0">
              <w:t>:</w:t>
            </w:r>
            <w:r>
              <w:rPr>
                <w:rFonts w:ascii="Corbel" w:eastAsia="Calibri" w:hAnsi="Corbel" w:cs="Times New Roman"/>
                <w:b/>
                <w:sz w:val="8"/>
              </w:rPr>
              <w:t xml:space="preserve">                                                                 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Yes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-1945991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No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-1151141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7D0"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5E45B272" w14:textId="1B0F6D76" w:rsidR="00381555" w:rsidRDefault="00381555" w:rsidP="005E4372">
            <w:pPr>
              <w:spacing w:before="0"/>
              <w:rPr>
                <w:rFonts w:ascii="Corbel" w:eastAsia="Calibri" w:hAnsi="Corbel" w:cs="Times New Roman"/>
                <w:b/>
                <w:sz w:val="22"/>
                <w:szCs w:val="22"/>
              </w:rPr>
            </w:pPr>
            <w:r>
              <w:t>Will MOC be provided</w:t>
            </w:r>
            <w:r w:rsidRPr="004237D0">
              <w:t>:</w:t>
            </w:r>
            <w:r>
              <w:rPr>
                <w:rFonts w:ascii="Corbel" w:eastAsia="Calibri" w:hAnsi="Corbel" w:cs="Times New Roman"/>
                <w:b/>
                <w:sz w:val="8"/>
              </w:rPr>
              <w:t xml:space="preserve">                                                                                             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Yes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306820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</w:t>
            </w:r>
            <w:r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No</w:t>
            </w:r>
            <w:r w:rsidRPr="004237D0">
              <w:rPr>
                <w:rFonts w:ascii="Corbel" w:eastAsia="Calibri" w:hAnsi="Corbel" w:cs="Times New Roman"/>
                <w:b/>
                <w:sz w:val="22"/>
                <w:szCs w:val="22"/>
              </w:rPr>
              <w:t xml:space="preserve">         </w:t>
            </w:r>
            <w:sdt>
              <w:sdtPr>
                <w:rPr>
                  <w:rFonts w:ascii="Corbel" w:eastAsia="Calibri" w:hAnsi="Corbel" w:cs="Times New Roman"/>
                  <w:b/>
                  <w:sz w:val="22"/>
                  <w:szCs w:val="22"/>
                </w:rPr>
                <w:id w:val="-943077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237D0">
                  <w:rPr>
                    <w:rFonts w:ascii="MS Gothic" w:eastAsia="MS Gothic" w:hAnsi="MS Gothic" w:cs="Times New Roman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  <w:p w14:paraId="42EBC923" w14:textId="77777777" w:rsidR="005E4372" w:rsidRDefault="005E4372" w:rsidP="00EE4CB9">
            <w:pPr>
              <w:spacing w:before="0"/>
              <w:rPr>
                <w:rFonts w:ascii="Corbel" w:eastAsia="Calibri" w:hAnsi="Corbel" w:cs="Times New Roman"/>
                <w:b/>
                <w:sz w:val="22"/>
                <w:szCs w:val="22"/>
              </w:rPr>
            </w:pPr>
          </w:p>
          <w:p w14:paraId="33BD5B80" w14:textId="5D2FB698" w:rsidR="00EE4CB9" w:rsidRPr="002A1244" w:rsidRDefault="00EE4CB9" w:rsidP="00EE4CB9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EE4CB9" w:rsidRPr="002A1244" w14:paraId="397A7118" w14:textId="77777777" w:rsidTr="00282EFD">
        <w:tc>
          <w:tcPr>
            <w:tcW w:w="5000" w:type="pct"/>
            <w:gridSpan w:val="3"/>
            <w:shd w:val="clear" w:color="auto" w:fill="4FA6E0" w:themeFill="accent2" w:themeFillTint="80"/>
            <w:vAlign w:val="bottom"/>
          </w:tcPr>
          <w:p w14:paraId="44A2ED67" w14:textId="3A8D95ED" w:rsidR="00EE4CB9" w:rsidRPr="002A1244" w:rsidRDefault="00EE4CB9" w:rsidP="00EE4CB9">
            <w:pPr>
              <w:pStyle w:val="Heading1"/>
              <w:outlineLvl w:val="0"/>
            </w:pPr>
            <w:r>
              <w:t>Pre – Session Review and Practice</w:t>
            </w:r>
          </w:p>
        </w:tc>
      </w:tr>
      <w:tr w:rsidR="00EE4CB9" w:rsidRPr="002A1244" w14:paraId="33C0BF0A" w14:textId="77777777" w:rsidTr="00282EFD">
        <w:tc>
          <w:tcPr>
            <w:tcW w:w="2308" w:type="pct"/>
            <w:gridSpan w:val="2"/>
            <w:vAlign w:val="bottom"/>
          </w:tcPr>
          <w:p w14:paraId="2951760B" w14:textId="31E5B52E" w:rsidR="00EE4CB9" w:rsidRPr="002A1244" w:rsidRDefault="00EE4CB9" w:rsidP="00EE4CB9">
            <w:pPr>
              <w:pStyle w:val="NormalIndent"/>
              <w:ind w:left="0"/>
            </w:pPr>
            <w:r>
              <w:t>Introducing Guest Presenter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352A530C" w14:textId="77777777" w:rsidR="00EE4CB9" w:rsidRPr="002A1244" w:rsidRDefault="00EE4CB9" w:rsidP="00EE4CB9"/>
        </w:tc>
      </w:tr>
      <w:tr w:rsidR="00EE4CB9" w:rsidRPr="002A1244" w14:paraId="0EF2DF47" w14:textId="77777777" w:rsidTr="00282EFD">
        <w:tc>
          <w:tcPr>
            <w:tcW w:w="2308" w:type="pct"/>
            <w:gridSpan w:val="2"/>
            <w:vAlign w:val="bottom"/>
          </w:tcPr>
          <w:p w14:paraId="046DA7A5" w14:textId="4B31423C" w:rsidR="00EE4CB9" w:rsidRPr="002A1244" w:rsidRDefault="00EE4CB9" w:rsidP="00EE4CB9">
            <w:pPr>
              <w:pStyle w:val="NormalIndent"/>
              <w:ind w:left="0"/>
            </w:pPr>
            <w:r>
              <w:t>Practice Sharing Screen</w:t>
            </w:r>
          </w:p>
        </w:tc>
        <w:tc>
          <w:tcPr>
            <w:tcW w:w="2692" w:type="pct"/>
            <w:tcBorders>
              <w:bottom w:val="single" w:sz="4" w:space="0" w:color="auto"/>
            </w:tcBorders>
            <w:vAlign w:val="bottom"/>
          </w:tcPr>
          <w:p w14:paraId="7DC52394" w14:textId="77777777" w:rsidR="00EE4CB9" w:rsidRPr="002A1244" w:rsidRDefault="00EE4CB9" w:rsidP="00EE4CB9"/>
        </w:tc>
      </w:tr>
      <w:tr w:rsidR="00EE4CB9" w:rsidRPr="002A1244" w14:paraId="55B8DBC6" w14:textId="77777777" w:rsidTr="00282EFD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166C59AC" w14:textId="77777777" w:rsidR="00EE4CB9" w:rsidRPr="002A1244" w:rsidRDefault="00EE4CB9" w:rsidP="00EE4CB9">
            <w:pPr>
              <w:spacing w:before="0"/>
              <w:rPr>
                <w:rFonts w:ascii="Corbel" w:eastAsia="Calibri" w:hAnsi="Corbel" w:cs="Times New Roman"/>
                <w:b/>
                <w:sz w:val="8"/>
              </w:rPr>
            </w:pPr>
          </w:p>
        </w:tc>
      </w:tr>
      <w:tr w:rsidR="00EE4CB9" w:rsidRPr="002A1244" w14:paraId="754D6553" w14:textId="77777777" w:rsidTr="00282EFD">
        <w:tc>
          <w:tcPr>
            <w:tcW w:w="5000" w:type="pct"/>
            <w:gridSpan w:val="3"/>
            <w:shd w:val="clear" w:color="auto" w:fill="4FA6E0" w:themeFill="accent2" w:themeFillTint="80"/>
            <w:vAlign w:val="bottom"/>
          </w:tcPr>
          <w:p w14:paraId="2FD40EED" w14:textId="718B3BFE" w:rsidR="00EE4CB9" w:rsidRPr="00715C65" w:rsidRDefault="00EE4CB9" w:rsidP="00EE4CB9">
            <w:pPr>
              <w:pStyle w:val="Heading1"/>
              <w:outlineLvl w:val="0"/>
            </w:pPr>
            <w:r>
              <w:t>Logistics</w:t>
            </w:r>
          </w:p>
        </w:tc>
      </w:tr>
      <w:tr w:rsidR="00EE4CB9" w:rsidRPr="002A1244" w14:paraId="6EF5C79E" w14:textId="77777777" w:rsidTr="00282EFD">
        <w:trPr>
          <w:trHeight w:val="657"/>
        </w:trPr>
        <w:tc>
          <w:tcPr>
            <w:tcW w:w="1110" w:type="pct"/>
            <w:vAlign w:val="bottom"/>
          </w:tcPr>
          <w:p w14:paraId="35350914" w14:textId="5ABE2161" w:rsidR="00EE4CB9" w:rsidRPr="002A1244" w:rsidRDefault="00EE4CB9" w:rsidP="00EE4CB9">
            <w:pPr>
              <w:pStyle w:val="NormalIndent"/>
              <w:ind w:left="0"/>
            </w:pPr>
            <w:r>
              <w:t xml:space="preserve">Chat </w:t>
            </w:r>
            <w:bookmarkStart w:id="0" w:name="_GoBack"/>
            <w:bookmarkEnd w:id="0"/>
            <w:r>
              <w:t xml:space="preserve"> Moderator: </w:t>
            </w:r>
          </w:p>
        </w:tc>
        <w:tc>
          <w:tcPr>
            <w:tcW w:w="3890" w:type="pct"/>
            <w:gridSpan w:val="2"/>
            <w:tcBorders>
              <w:bottom w:val="single" w:sz="4" w:space="0" w:color="auto"/>
            </w:tcBorders>
            <w:vAlign w:val="bottom"/>
          </w:tcPr>
          <w:p w14:paraId="4EAA1BB5" w14:textId="77777777" w:rsidR="00EE4CB9" w:rsidRPr="002A1244" w:rsidRDefault="00EE4CB9" w:rsidP="00EE4CB9"/>
        </w:tc>
      </w:tr>
      <w:tr w:rsidR="00282EFD" w:rsidRPr="002A1244" w14:paraId="3DD57120" w14:textId="77777777" w:rsidTr="00282EFD">
        <w:trPr>
          <w:trHeight w:val="657"/>
        </w:trPr>
        <w:tc>
          <w:tcPr>
            <w:tcW w:w="1110" w:type="pct"/>
            <w:vAlign w:val="bottom"/>
          </w:tcPr>
          <w:p w14:paraId="2C9DE8A5" w14:textId="366C6916" w:rsidR="00282EFD" w:rsidRDefault="00282EFD" w:rsidP="00EE4CB9">
            <w:pPr>
              <w:pStyle w:val="NormalIndent"/>
              <w:ind w:left="0"/>
            </w:pPr>
            <w:r>
              <w:t xml:space="preserve">Practice Technology (unmuting all, turning on/off video, </w:t>
            </w:r>
            <w:proofErr w:type="spellStart"/>
            <w:r>
              <w:t>etc</w:t>
            </w:r>
            <w:proofErr w:type="spellEnd"/>
            <w:r>
              <w:t>…)</w:t>
            </w:r>
          </w:p>
        </w:tc>
        <w:tc>
          <w:tcPr>
            <w:tcW w:w="3890" w:type="pct"/>
            <w:gridSpan w:val="2"/>
            <w:tcBorders>
              <w:bottom w:val="single" w:sz="4" w:space="0" w:color="auto"/>
            </w:tcBorders>
            <w:vAlign w:val="bottom"/>
          </w:tcPr>
          <w:p w14:paraId="40F2CDFE" w14:textId="77777777" w:rsidR="00282EFD" w:rsidRPr="002A1244" w:rsidRDefault="00282EFD" w:rsidP="00EE4CB9"/>
        </w:tc>
      </w:tr>
      <w:tr w:rsidR="00282EFD" w:rsidRPr="002A1244" w14:paraId="501BB3CE" w14:textId="3ABD12DC" w:rsidTr="00282EFD">
        <w:tc>
          <w:tcPr>
            <w:tcW w:w="1110" w:type="pct"/>
            <w:vAlign w:val="bottom"/>
          </w:tcPr>
          <w:p w14:paraId="65F7E292" w14:textId="7D9E2132" w:rsidR="00282EFD" w:rsidRPr="002A1244" w:rsidRDefault="00282EFD" w:rsidP="00282EFD">
            <w:pPr>
              <w:pStyle w:val="NormalIndent"/>
              <w:ind w:left="0" w:right="-100"/>
            </w:pPr>
          </w:p>
        </w:tc>
        <w:tc>
          <w:tcPr>
            <w:tcW w:w="3890" w:type="pct"/>
            <w:gridSpan w:val="2"/>
            <w:vAlign w:val="bottom"/>
          </w:tcPr>
          <w:p w14:paraId="02896176" w14:textId="77777777" w:rsidR="00282EFD" w:rsidRPr="002A1244" w:rsidRDefault="00282EFD" w:rsidP="00282EFD">
            <w:pPr>
              <w:spacing w:before="0"/>
            </w:pPr>
          </w:p>
        </w:tc>
      </w:tr>
    </w:tbl>
    <w:p w14:paraId="23B76665" w14:textId="07A502BB" w:rsidR="000172E5" w:rsidRDefault="000172E5" w:rsidP="002A1244">
      <w:pPr>
        <w:pStyle w:val="NoSpacing"/>
      </w:pPr>
    </w:p>
    <w:tbl>
      <w:tblPr>
        <w:tblStyle w:val="TableGrid1"/>
        <w:tblW w:w="49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7281"/>
      </w:tblGrid>
      <w:tr w:rsidR="00925D8B" w:rsidRPr="002A1244" w14:paraId="1654309B" w14:textId="77777777" w:rsidTr="00282EFD">
        <w:tc>
          <w:tcPr>
            <w:tcW w:w="5000" w:type="pct"/>
            <w:gridSpan w:val="2"/>
            <w:shd w:val="clear" w:color="auto" w:fill="4FA6E0" w:themeFill="accent2" w:themeFillTint="80"/>
            <w:vAlign w:val="bottom"/>
          </w:tcPr>
          <w:p w14:paraId="44C6B680" w14:textId="7D31DD6A" w:rsidR="00925D8B" w:rsidRPr="00715C65" w:rsidRDefault="00925D8B" w:rsidP="007C4707">
            <w:pPr>
              <w:pStyle w:val="Heading1"/>
              <w:outlineLvl w:val="0"/>
            </w:pPr>
            <w:r>
              <w:t>Notes</w:t>
            </w:r>
          </w:p>
        </w:tc>
      </w:tr>
      <w:tr w:rsidR="00925D8B" w:rsidRPr="002A1244" w14:paraId="7551DF13" w14:textId="77777777" w:rsidTr="00282EFD">
        <w:tc>
          <w:tcPr>
            <w:tcW w:w="1110" w:type="pct"/>
            <w:vAlign w:val="bottom"/>
          </w:tcPr>
          <w:p w14:paraId="36D97790" w14:textId="4D4A85EB" w:rsidR="00925D8B" w:rsidRPr="002A1244" w:rsidRDefault="00925D8B" w:rsidP="007C4707">
            <w:pPr>
              <w:pStyle w:val="NormalIndent"/>
            </w:pPr>
          </w:p>
        </w:tc>
        <w:tc>
          <w:tcPr>
            <w:tcW w:w="3890" w:type="pct"/>
            <w:tcBorders>
              <w:bottom w:val="single" w:sz="4" w:space="0" w:color="auto"/>
            </w:tcBorders>
            <w:vAlign w:val="bottom"/>
          </w:tcPr>
          <w:p w14:paraId="4FCC8D34" w14:textId="77777777" w:rsidR="00925D8B" w:rsidRPr="002A1244" w:rsidRDefault="00925D8B" w:rsidP="007C4707"/>
        </w:tc>
      </w:tr>
      <w:tr w:rsidR="00925D8B" w:rsidRPr="002A1244" w14:paraId="19894DEB" w14:textId="77777777" w:rsidTr="00282EFD">
        <w:trPr>
          <w:trHeight w:val="485"/>
        </w:trPr>
        <w:tc>
          <w:tcPr>
            <w:tcW w:w="1110" w:type="pct"/>
            <w:vAlign w:val="bottom"/>
          </w:tcPr>
          <w:p w14:paraId="3CBCDDD4" w14:textId="77777777" w:rsidR="00925D8B" w:rsidRPr="002A1244" w:rsidRDefault="00925D8B" w:rsidP="007C4707">
            <w:pPr>
              <w:pStyle w:val="NormalIndent"/>
            </w:pPr>
          </w:p>
        </w:tc>
        <w:tc>
          <w:tcPr>
            <w:tcW w:w="3890" w:type="pct"/>
            <w:tcBorders>
              <w:bottom w:val="single" w:sz="4" w:space="0" w:color="auto"/>
            </w:tcBorders>
            <w:vAlign w:val="bottom"/>
          </w:tcPr>
          <w:p w14:paraId="3496D580" w14:textId="77777777" w:rsidR="00925D8B" w:rsidRPr="002A1244" w:rsidRDefault="00925D8B" w:rsidP="007C4707"/>
        </w:tc>
      </w:tr>
      <w:tr w:rsidR="00925D8B" w:rsidRPr="002A1244" w14:paraId="567F4BE7" w14:textId="77777777" w:rsidTr="00282EFD">
        <w:tc>
          <w:tcPr>
            <w:tcW w:w="1110" w:type="pct"/>
            <w:vAlign w:val="bottom"/>
          </w:tcPr>
          <w:p w14:paraId="60E7DE47" w14:textId="7D081E72" w:rsidR="00925D8B" w:rsidRPr="002A1244" w:rsidRDefault="00925D8B" w:rsidP="007C4707">
            <w:pPr>
              <w:pStyle w:val="NormalIndent"/>
            </w:pPr>
          </w:p>
        </w:tc>
        <w:tc>
          <w:tcPr>
            <w:tcW w:w="3890" w:type="pct"/>
            <w:tcBorders>
              <w:bottom w:val="single" w:sz="4" w:space="0" w:color="auto"/>
            </w:tcBorders>
            <w:vAlign w:val="bottom"/>
          </w:tcPr>
          <w:p w14:paraId="3A4725BB" w14:textId="77777777" w:rsidR="00925D8B" w:rsidRPr="002A1244" w:rsidRDefault="00925D8B" w:rsidP="007C4707"/>
        </w:tc>
      </w:tr>
    </w:tbl>
    <w:p w14:paraId="6066810B" w14:textId="77777777" w:rsidR="00925D8B" w:rsidRPr="0006568A" w:rsidRDefault="00925D8B" w:rsidP="002A1244">
      <w:pPr>
        <w:pStyle w:val="NoSpacing"/>
      </w:pPr>
    </w:p>
    <w:sectPr w:rsidR="00925D8B" w:rsidRPr="0006568A" w:rsidSect="006145D8">
      <w:headerReference w:type="default" r:id="rId10"/>
      <w:footerReference w:type="default" r:id="rId11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D9082F" w14:textId="77777777" w:rsidR="00736AC2" w:rsidRDefault="00736AC2" w:rsidP="000172E5">
      <w:pPr>
        <w:spacing w:after="0" w:line="240" w:lineRule="auto"/>
      </w:pPr>
      <w:r>
        <w:separator/>
      </w:r>
    </w:p>
  </w:endnote>
  <w:endnote w:type="continuationSeparator" w:id="0">
    <w:p w14:paraId="0431A06C" w14:textId="77777777" w:rsidR="00736AC2" w:rsidRDefault="00736AC2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28D026B-E8AD-4809-9F9B-A039C78B4D3F}"/>
    <w:embedBold r:id="rId2" w:fontKey="{C5606C8D-09A8-4AFE-B58C-E2822CB4302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235C826-4E33-4966-BD5C-6EE9691770DC}"/>
    <w:embedBold r:id="rId4" w:fontKey="{D153DF24-BE65-47A2-85C4-76E542E9C2DB}"/>
    <w:embedItalic r:id="rId5" w:fontKey="{A659D947-B109-47A1-A384-34FCE982815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5877949A-196F-44E5-AF78-BA9FA6197B1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7" w:subsetted="1" w:fontKey="{916EC806-2DC7-4C4C-B910-E42FD7917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0A45A15A" w14:textId="77777777" w:rsidTr="00C4167A">
      <w:tc>
        <w:tcPr>
          <w:tcW w:w="4675" w:type="dxa"/>
          <w:vAlign w:val="center"/>
        </w:tcPr>
        <w:p w14:paraId="1A46889E" w14:textId="5B565130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1EF3CE7F" w14:textId="4687AC16" w:rsidR="00311D4F" w:rsidRPr="00311D4F" w:rsidRDefault="00736AC2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5DE1946B" wp14:editId="0E3D94CC">
                <wp:extent cx="914400" cy="655578"/>
                <wp:effectExtent l="0" t="0" r="0" b="0"/>
                <wp:docPr id="3" name="Picture 3" descr="A drawing of a pers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roject ECHO Logo (003)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878" cy="6788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C4BAA8D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DFF3AD" w14:textId="77777777" w:rsidR="00736AC2" w:rsidRDefault="00736AC2" w:rsidP="000172E5">
      <w:pPr>
        <w:spacing w:after="0" w:line="240" w:lineRule="auto"/>
      </w:pPr>
      <w:r>
        <w:separator/>
      </w:r>
    </w:p>
  </w:footnote>
  <w:footnote w:type="continuationSeparator" w:id="0">
    <w:p w14:paraId="04171102" w14:textId="77777777" w:rsidR="00736AC2" w:rsidRDefault="00736AC2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736AC2" w:rsidRPr="00B337A2" w14:paraId="5E60E303" w14:textId="77777777" w:rsidTr="00384B05">
      <w:trPr>
        <w:trHeight w:val="990"/>
      </w:trPr>
      <w:tc>
        <w:tcPr>
          <w:tcW w:w="1350" w:type="dxa"/>
          <w:vAlign w:val="center"/>
        </w:tcPr>
        <w:p w14:paraId="3C1F697D" w14:textId="4FB2FE7D" w:rsidR="00B337A2" w:rsidRPr="00B337A2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</w:p>
      </w:tc>
      <w:tc>
        <w:tcPr>
          <w:tcW w:w="8000" w:type="dxa"/>
          <w:vAlign w:val="center"/>
        </w:tcPr>
        <w:p w14:paraId="1C1EA306" w14:textId="52D85147" w:rsidR="00B337A2" w:rsidRPr="002A1244" w:rsidRDefault="003C64FB" w:rsidP="002A1244">
          <w:pPr>
            <w:pStyle w:val="Header"/>
            <w:rPr>
              <w:rFonts w:asciiTheme="minorHAnsi" w:hAnsiTheme="minorHAnsi"/>
              <w:b w:val="0"/>
              <w:noProof w:val="0"/>
              <w:sz w:val="28"/>
              <w:szCs w:val="28"/>
            </w:rPr>
          </w:pPr>
          <w:r w:rsidRPr="00CA52C5">
            <w:rPr>
              <w:color w:val="4FA6E0" w:themeColor="accent2" w:themeTint="80"/>
            </w:rPr>
            <w:t xml:space="preserve">          </w:t>
          </w:r>
          <w:r w:rsidR="004237D0" w:rsidRPr="00CA52C5">
            <w:rPr>
              <w:color w:val="4FA6E0" w:themeColor="accent2" w:themeTint="80"/>
            </w:rPr>
            <w:t>Zoom Rehearsal Checklist</w:t>
          </w:r>
        </w:p>
      </w:tc>
    </w:tr>
  </w:tbl>
  <w:p w14:paraId="45F1CF05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AC2"/>
    <w:rsid w:val="000172E5"/>
    <w:rsid w:val="00052382"/>
    <w:rsid w:val="0006568A"/>
    <w:rsid w:val="00076F0F"/>
    <w:rsid w:val="00084253"/>
    <w:rsid w:val="000D1F49"/>
    <w:rsid w:val="001727CA"/>
    <w:rsid w:val="00282EFD"/>
    <w:rsid w:val="002A1244"/>
    <w:rsid w:val="002C56E6"/>
    <w:rsid w:val="00311D4F"/>
    <w:rsid w:val="00332B39"/>
    <w:rsid w:val="00344849"/>
    <w:rsid w:val="00361E11"/>
    <w:rsid w:val="00381555"/>
    <w:rsid w:val="003A270D"/>
    <w:rsid w:val="003C64FB"/>
    <w:rsid w:val="003F0847"/>
    <w:rsid w:val="0040090B"/>
    <w:rsid w:val="004237D0"/>
    <w:rsid w:val="0046302A"/>
    <w:rsid w:val="00487D2D"/>
    <w:rsid w:val="004D5D62"/>
    <w:rsid w:val="005112D0"/>
    <w:rsid w:val="00577E06"/>
    <w:rsid w:val="00583334"/>
    <w:rsid w:val="005A3BF7"/>
    <w:rsid w:val="005E4372"/>
    <w:rsid w:val="005F2035"/>
    <w:rsid w:val="005F7990"/>
    <w:rsid w:val="006145D8"/>
    <w:rsid w:val="0063739C"/>
    <w:rsid w:val="00677628"/>
    <w:rsid w:val="007147D7"/>
    <w:rsid w:val="00715C65"/>
    <w:rsid w:val="00736AC2"/>
    <w:rsid w:val="00754137"/>
    <w:rsid w:val="0077046D"/>
    <w:rsid w:val="00770F25"/>
    <w:rsid w:val="007A35A8"/>
    <w:rsid w:val="007B0A85"/>
    <w:rsid w:val="007B60F2"/>
    <w:rsid w:val="007C6A52"/>
    <w:rsid w:val="00806613"/>
    <w:rsid w:val="0082043E"/>
    <w:rsid w:val="00846B76"/>
    <w:rsid w:val="008E203A"/>
    <w:rsid w:val="0091229C"/>
    <w:rsid w:val="00925D8B"/>
    <w:rsid w:val="00940E73"/>
    <w:rsid w:val="009474CD"/>
    <w:rsid w:val="0098597D"/>
    <w:rsid w:val="009B42E9"/>
    <w:rsid w:val="009F619A"/>
    <w:rsid w:val="009F6DDE"/>
    <w:rsid w:val="00A370A8"/>
    <w:rsid w:val="00B337A2"/>
    <w:rsid w:val="00B46C56"/>
    <w:rsid w:val="00B83BA1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A52C5"/>
    <w:rsid w:val="00CB4A51"/>
    <w:rsid w:val="00CD4532"/>
    <w:rsid w:val="00CD47B0"/>
    <w:rsid w:val="00CE6104"/>
    <w:rsid w:val="00CE7918"/>
    <w:rsid w:val="00D16163"/>
    <w:rsid w:val="00DB3FAD"/>
    <w:rsid w:val="00E06DD5"/>
    <w:rsid w:val="00E55920"/>
    <w:rsid w:val="00E61C09"/>
    <w:rsid w:val="00EB3B58"/>
    <w:rsid w:val="00EC7359"/>
    <w:rsid w:val="00EE3054"/>
    <w:rsid w:val="00EE4CB9"/>
    <w:rsid w:val="00F00606"/>
    <w:rsid w:val="00F01256"/>
    <w:rsid w:val="00F0737F"/>
    <w:rsid w:val="00F4175F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556E8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m5z.CHMCCORP\AppData\Roaming\Microsoft\Templates\Field%20trip%20assignment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B6CE0F3C9C7C429BC9C8FF5B15DBA7" ma:contentTypeVersion="11" ma:contentTypeDescription="Create a new document." ma:contentTypeScope="" ma:versionID="861c9be34609e04f211d1215ae89808a">
  <xsd:schema xmlns:xsd="http://www.w3.org/2001/XMLSchema" xmlns:xs="http://www.w3.org/2001/XMLSchema" xmlns:p="http://schemas.microsoft.com/office/2006/metadata/properties" xmlns:ns3="1048e029-fbca-417c-b75c-2dd8881cf495" xmlns:ns4="cc7d5faa-e967-47b5-a6f9-762d91cb4229" targetNamespace="http://schemas.microsoft.com/office/2006/metadata/properties" ma:root="true" ma:fieldsID="0e92f97b834dd84604afa4590fc9948f" ns3:_="" ns4:_="">
    <xsd:import namespace="1048e029-fbca-417c-b75c-2dd8881cf495"/>
    <xsd:import namespace="cc7d5faa-e967-47b5-a6f9-762d91cb422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48e029-fbca-417c-b75c-2dd8881cf49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d5faa-e967-47b5-a6f9-762d91cb42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60FA44-58B8-46E2-A92F-0B0393EBE6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48e029-fbca-417c-b75c-2dd8881cf495"/>
    <ds:schemaRef ds:uri="cc7d5faa-e967-47b5-a6f9-762d91cb4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purl.org/dc/terms/"/>
    <ds:schemaRef ds:uri="cc7d5faa-e967-47b5-a6f9-762d91cb42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1048e029-fbca-417c-b75c-2dd8881cf495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2020-05-13T13:27:00Z</dcterms:created>
  <dcterms:modified xsi:type="dcterms:W3CDTF">2020-06-26T12:27:00Z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0x01010053B6CE0F3C9C7C429BC9C8FF5B15DBA7</vt:lpwstr>
  </property>
</Properties>
</file>